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C65" w:rsidRDefault="00FC3C65" w:rsidP="00213DA3">
      <w:pPr>
        <w:pStyle w:val="NormalWeb"/>
        <w:spacing w:before="0" w:beforeAutospacing="0" w:after="0" w:afterAutospacing="0"/>
        <w:jc w:val="center"/>
      </w:pPr>
      <w:bookmarkStart w:id="0" w:name="_GoBack"/>
      <w:r>
        <w:t>Ovocný trh 3/5, 116 36 Praha 1, IČ: 00216208</w:t>
      </w:r>
    </w:p>
    <w:p w:rsidR="00FC3C65" w:rsidRDefault="00FC3C65" w:rsidP="00213DA3">
      <w:pPr>
        <w:pStyle w:val="NormalWeb"/>
        <w:spacing w:before="0" w:beforeAutospacing="0" w:after="0" w:afterAutospacing="0"/>
        <w:jc w:val="center"/>
      </w:pPr>
      <w:r>
        <w:t>číslo akreditace instituce udělené  …….  :  …………</w:t>
      </w:r>
    </w:p>
    <w:p w:rsidR="00FC3C65" w:rsidRDefault="00FC3C65" w:rsidP="00213DA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C3C65" w:rsidRDefault="00FC3C65" w:rsidP="00213DA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vydává</w:t>
      </w:r>
    </w:p>
    <w:p w:rsidR="00FC3C65" w:rsidRDefault="00FC3C65" w:rsidP="00213DA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základě ustanovení § 60 zákona č. 111/1998 Sb., o vysokých školách a o změně a doplnění dalších zákonů (zákon o vysokých školách) a článku 5 odst. 2 Řádu celoživotního vzdělávání Univerzity Karlovy v Praze a v souladu s ustanovením § ……… ……... ………, ………</w:t>
      </w:r>
    </w:p>
    <w:p w:rsidR="00FC3C65" w:rsidRDefault="00FC3C65" w:rsidP="00213DA3">
      <w:pPr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OSVĚDČENÍ</w:t>
      </w:r>
    </w:p>
    <w:p w:rsidR="00FC3C65" w:rsidRDefault="00FC3C65" w:rsidP="00213DA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Ev. č. CVPBBCCCCDDDD</w:t>
      </w:r>
    </w:p>
    <w:p w:rsidR="00FC3C65" w:rsidRDefault="00FC3C65" w:rsidP="00213DA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ABSOLVOVÁNÍ AKREDITOVANÉHO PROGRAMU</w:t>
      </w:r>
      <w:r>
        <w:rPr>
          <w:rFonts w:ascii="Times New Roman" w:hAnsi="Times New Roman"/>
          <w:sz w:val="24"/>
          <w:szCs w:val="24"/>
        </w:rPr>
        <w:br/>
        <w:t>CELOŽIVOTNÍHO VZDĚLÁVÁNÍ</w:t>
      </w:r>
    </w:p>
    <w:p w:rsidR="00FC3C65" w:rsidRDefault="00FC3C65" w:rsidP="00213DA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číslo akreditace </w:t>
      </w:r>
      <w:bookmarkStart w:id="1" w:name="OLE_LINK26"/>
      <w:bookmarkStart w:id="2" w:name="OLE_LINK27"/>
      <w:r>
        <w:rPr>
          <w:rFonts w:ascii="Times New Roman" w:hAnsi="Times New Roman"/>
          <w:spacing w:val="20"/>
          <w:sz w:val="24"/>
          <w:szCs w:val="24"/>
        </w:rPr>
        <w:t>…………….</w:t>
      </w:r>
      <w:r>
        <w:rPr>
          <w:rFonts w:ascii="Times New Roman" w:hAnsi="Times New Roman"/>
          <w:sz w:val="24"/>
          <w:szCs w:val="24"/>
        </w:rPr>
        <w:t>,</w:t>
      </w:r>
      <w:bookmarkEnd w:id="1"/>
      <w:bookmarkEnd w:id="2"/>
    </w:p>
    <w:p w:rsidR="00FC3C65" w:rsidRDefault="00FC3C65" w:rsidP="00213DA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C3C65" w:rsidRDefault="00FC3C65" w:rsidP="00213DA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který uskutečnil(a) </w:t>
      </w:r>
      <w:r>
        <w:rPr>
          <w:rFonts w:ascii="Times New Roman" w:hAnsi="Times New Roman"/>
          <w:spacing w:val="20"/>
          <w:sz w:val="24"/>
          <w:szCs w:val="24"/>
        </w:rPr>
        <w:t>…………….............</w:t>
      </w:r>
    </w:p>
    <w:p w:rsidR="00FC3C65" w:rsidRDefault="00FC3C65" w:rsidP="00213DA3">
      <w:pPr>
        <w:spacing w:before="400" w:after="40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jméno příjmení</w:t>
      </w:r>
    </w:p>
    <w:p w:rsidR="00FC3C65" w:rsidRDefault="00FC3C65" w:rsidP="00213DA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narozen(a) XX. měsíc XXXX, místo</w:t>
      </w:r>
    </w:p>
    <w:p w:rsidR="00FC3C65" w:rsidRDefault="00FC3C65" w:rsidP="00213DA3">
      <w:pPr>
        <w:spacing w:before="3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absolvoval(a) program</w:t>
      </w:r>
    </w:p>
    <w:p w:rsidR="00FC3C65" w:rsidRDefault="00FC3C65" w:rsidP="00213DA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bookmarkStart w:id="3" w:name="OLE_LINK24"/>
      <w:bookmarkStart w:id="4" w:name="OLE_LINK25"/>
      <w:r>
        <w:rPr>
          <w:rFonts w:ascii="Times New Roman" w:hAnsi="Times New Roman"/>
          <w:spacing w:val="20"/>
          <w:sz w:val="24"/>
          <w:szCs w:val="24"/>
        </w:rPr>
        <w:t>…………….............</w:t>
      </w:r>
      <w:bookmarkEnd w:id="3"/>
      <w:bookmarkEnd w:id="4"/>
      <w:r>
        <w:rPr>
          <w:rFonts w:ascii="Times New Roman" w:hAnsi="Times New Roman"/>
          <w:sz w:val="24"/>
          <w:szCs w:val="24"/>
        </w:rPr>
        <w:t>“</w:t>
      </w:r>
    </w:p>
    <w:p w:rsidR="00FC3C65" w:rsidRDefault="00FC3C65" w:rsidP="00213DA3">
      <w:pPr>
        <w:spacing w:before="400"/>
        <w:ind w:left="-284" w:right="-425"/>
        <w:jc w:val="center"/>
        <w:rPr>
          <w:rFonts w:ascii="Times New Roman" w:hAnsi="Times New Roman"/>
          <w:spacing w:val="20"/>
          <w:sz w:val="24"/>
          <w:szCs w:val="24"/>
        </w:rPr>
      </w:pPr>
      <w:r w:rsidRPr="00777E6E">
        <w:rPr>
          <w:rFonts w:ascii="Times New Roman" w:hAnsi="Times New Roman"/>
          <w:sz w:val="24"/>
          <w:szCs w:val="24"/>
        </w:rPr>
        <w:t xml:space="preserve">v rozsahu </w:t>
      </w:r>
      <w:r>
        <w:rPr>
          <w:rFonts w:ascii="Times New Roman" w:hAnsi="Times New Roman"/>
          <w:spacing w:val="20"/>
          <w:sz w:val="24"/>
          <w:szCs w:val="24"/>
        </w:rPr>
        <w:t>…………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7E6E">
        <w:rPr>
          <w:rFonts w:ascii="Times New Roman" w:hAnsi="Times New Roman"/>
          <w:sz w:val="24"/>
          <w:szCs w:val="24"/>
        </w:rPr>
        <w:t xml:space="preserve">hodin v termínu </w:t>
      </w:r>
      <w:r>
        <w:rPr>
          <w:rFonts w:ascii="Times New Roman" w:hAnsi="Times New Roman"/>
          <w:spacing w:val="20"/>
          <w:sz w:val="24"/>
          <w:szCs w:val="24"/>
        </w:rPr>
        <w:t>…………</w:t>
      </w:r>
    </w:p>
    <w:p w:rsidR="00FC3C65" w:rsidRDefault="00FC3C65" w:rsidP="00213DA3">
      <w:pPr>
        <w:spacing w:before="400"/>
        <w:ind w:left="-284" w:right="-425"/>
        <w:jc w:val="center"/>
        <w:rPr>
          <w:rFonts w:ascii="Times New Roman" w:hAnsi="Times New Roman"/>
          <w:b/>
          <w:sz w:val="24"/>
          <w:szCs w:val="24"/>
        </w:rPr>
      </w:pPr>
      <w:r w:rsidRPr="00063E69">
        <w:rPr>
          <w:rFonts w:ascii="Times New Roman" w:hAnsi="Times New Roman"/>
          <w:sz w:val="24"/>
          <w:szCs w:val="24"/>
        </w:rPr>
        <w:t>Splněné podmínky pro absolvování programu jsou uvedeny v příloze.</w:t>
      </w:r>
    </w:p>
    <w:p w:rsidR="00FC3C65" w:rsidRDefault="00FC3C65" w:rsidP="00213DA3">
      <w:pPr>
        <w:spacing w:before="4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L. S.</w:t>
      </w:r>
    </w:p>
    <w:tbl>
      <w:tblPr>
        <w:tblW w:w="0" w:type="auto"/>
        <w:tblLook w:val="00A0"/>
      </w:tblPr>
      <w:tblGrid>
        <w:gridCol w:w="4643"/>
        <w:gridCol w:w="4644"/>
      </w:tblGrid>
      <w:tr w:rsidR="00FC3C65" w:rsidTr="00AE7CB4">
        <w:tc>
          <w:tcPr>
            <w:tcW w:w="4643" w:type="dxa"/>
          </w:tcPr>
          <w:bookmarkEnd w:id="0"/>
          <w:p w:rsidR="00FC3C65" w:rsidRPr="00AE7CB4" w:rsidRDefault="00FC3C65" w:rsidP="00AE7CB4">
            <w:pPr>
              <w:ind w:left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AE7CB4">
              <w:rPr>
                <w:rFonts w:ascii="Times New Roman" w:hAnsi="Times New Roman"/>
                <w:sz w:val="24"/>
                <w:szCs w:val="24"/>
              </w:rPr>
              <w:t>V </w:t>
            </w:r>
            <w:bookmarkStart w:id="5" w:name="OLE_LINK3"/>
            <w:bookmarkStart w:id="6" w:name="OLE_LINK4"/>
            <w:r w:rsidRPr="00AE7CB4">
              <w:rPr>
                <w:rFonts w:ascii="Times New Roman" w:hAnsi="Times New Roman"/>
                <w:spacing w:val="20"/>
                <w:sz w:val="24"/>
                <w:szCs w:val="24"/>
              </w:rPr>
              <w:t>……….....</w:t>
            </w:r>
            <w:r w:rsidRPr="00AE7CB4">
              <w:rPr>
                <w:rFonts w:ascii="Times" w:hAnsi="Times"/>
                <w:sz w:val="20"/>
                <w:szCs w:val="20"/>
                <w:lang w:val="en-US" w:eastAsia="en-US"/>
              </w:rPr>
              <w:t xml:space="preserve"> </w:t>
            </w:r>
            <w:bookmarkEnd w:id="5"/>
            <w:bookmarkEnd w:id="6"/>
            <w:r w:rsidRPr="00AE7CB4">
              <w:rPr>
                <w:rFonts w:ascii="Times New Roman" w:hAnsi="Times New Roman"/>
                <w:sz w:val="24"/>
                <w:szCs w:val="24"/>
              </w:rPr>
              <w:t xml:space="preserve">dne </w:t>
            </w:r>
            <w:r w:rsidRPr="00AE7CB4">
              <w:rPr>
                <w:rFonts w:ascii="Times New Roman" w:hAnsi="Times New Roman"/>
                <w:spacing w:val="20"/>
                <w:sz w:val="24"/>
                <w:szCs w:val="24"/>
              </w:rPr>
              <w:t>……….....</w:t>
            </w:r>
          </w:p>
        </w:tc>
        <w:tc>
          <w:tcPr>
            <w:tcW w:w="4644" w:type="dxa"/>
          </w:tcPr>
          <w:p w:rsidR="00FC3C65" w:rsidRPr="00AE7CB4" w:rsidRDefault="00FC3C65" w:rsidP="00AE7CB4">
            <w:pPr>
              <w:ind w:right="567"/>
              <w:jc w:val="right"/>
              <w:rPr>
                <w:rFonts w:ascii="Times New Roman" w:hAnsi="Times New Roman"/>
                <w:b/>
                <w:spacing w:val="20"/>
                <w:sz w:val="24"/>
                <w:szCs w:val="24"/>
              </w:rPr>
            </w:pPr>
            <w:bookmarkStart w:id="7" w:name="OLE_LINK1"/>
            <w:bookmarkStart w:id="8" w:name="OLE_LINK2"/>
            <w:bookmarkStart w:id="9" w:name="OLE_LINK5"/>
            <w:r w:rsidRPr="00AE7CB4">
              <w:rPr>
                <w:rFonts w:ascii="Times New Roman" w:hAnsi="Times New Roman"/>
                <w:spacing w:val="20"/>
                <w:sz w:val="24"/>
                <w:szCs w:val="24"/>
              </w:rPr>
              <w:t>…………….............</w:t>
            </w:r>
            <w:bookmarkEnd w:id="7"/>
            <w:bookmarkEnd w:id="8"/>
            <w:bookmarkEnd w:id="9"/>
          </w:p>
        </w:tc>
      </w:tr>
    </w:tbl>
    <w:p w:rsidR="00FC3C65" w:rsidRPr="00197CE3" w:rsidRDefault="00FC3C65" w:rsidP="00A9786B">
      <w:pPr>
        <w:jc w:val="both"/>
        <w:rPr>
          <w:rFonts w:ascii="Times New Roman" w:hAnsi="Times New Roman"/>
          <w:sz w:val="24"/>
          <w:szCs w:val="24"/>
        </w:rPr>
      </w:pPr>
      <w:r w:rsidRPr="00197CE3">
        <w:rPr>
          <w:rFonts w:ascii="Times New Roman" w:hAnsi="Times New Roman"/>
          <w:sz w:val="24"/>
          <w:szCs w:val="24"/>
        </w:rPr>
        <w:tab/>
      </w:r>
      <w:r w:rsidRPr="00197CE3">
        <w:rPr>
          <w:rFonts w:ascii="Times New Roman" w:hAnsi="Times New Roman"/>
          <w:sz w:val="24"/>
          <w:szCs w:val="24"/>
        </w:rPr>
        <w:tab/>
      </w:r>
      <w:r w:rsidRPr="00197CE3">
        <w:rPr>
          <w:rFonts w:ascii="Times New Roman" w:hAnsi="Times New Roman"/>
          <w:sz w:val="24"/>
          <w:szCs w:val="24"/>
        </w:rPr>
        <w:tab/>
      </w:r>
      <w:r w:rsidRPr="00197CE3">
        <w:rPr>
          <w:rFonts w:ascii="Times New Roman" w:hAnsi="Times New Roman"/>
          <w:sz w:val="24"/>
          <w:szCs w:val="24"/>
        </w:rPr>
        <w:tab/>
      </w:r>
      <w:r w:rsidRPr="00197CE3">
        <w:rPr>
          <w:rFonts w:ascii="Times New Roman" w:hAnsi="Times New Roman"/>
          <w:sz w:val="24"/>
          <w:szCs w:val="24"/>
        </w:rPr>
        <w:tab/>
      </w:r>
      <w:r w:rsidRPr="00197CE3">
        <w:rPr>
          <w:rFonts w:ascii="Times New Roman" w:hAnsi="Times New Roman"/>
          <w:sz w:val="24"/>
          <w:szCs w:val="24"/>
        </w:rPr>
        <w:tab/>
        <w:t xml:space="preserve">     </w:t>
      </w:r>
    </w:p>
    <w:sectPr w:rsidR="00FC3C65" w:rsidRPr="00197CE3" w:rsidSect="00213DA3">
      <w:headerReference w:type="default" r:id="rId6"/>
      <w:pgSz w:w="11907" w:h="16839" w:code="9"/>
      <w:pgMar w:top="4090" w:right="1134" w:bottom="709" w:left="1134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C65" w:rsidRDefault="00FC3C65" w:rsidP="003478AF">
      <w:pPr>
        <w:spacing w:after="0" w:line="240" w:lineRule="auto"/>
      </w:pPr>
      <w:r>
        <w:separator/>
      </w:r>
    </w:p>
  </w:endnote>
  <w:endnote w:type="continuationSeparator" w:id="0">
    <w:p w:rsidR="00FC3C65" w:rsidRDefault="00FC3C65" w:rsidP="00347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 Mincho">
    <w:altName w:val="?l?r ??f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C65" w:rsidRDefault="00FC3C65" w:rsidP="003478AF">
      <w:pPr>
        <w:spacing w:after="0" w:line="240" w:lineRule="auto"/>
      </w:pPr>
      <w:r>
        <w:separator/>
      </w:r>
    </w:p>
  </w:footnote>
  <w:footnote w:type="continuationSeparator" w:id="0">
    <w:p w:rsidR="00FC3C65" w:rsidRDefault="00FC3C65" w:rsidP="00347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C65" w:rsidRPr="0060275E" w:rsidRDefault="00FC3C65" w:rsidP="00C24BCA">
    <w:pPr>
      <w:pStyle w:val="Header"/>
      <w:jc w:val="right"/>
    </w:pPr>
    <w:r>
      <w:t>Příloha č. 3c k opatření rektora č. 26/2013</w:t>
    </w:r>
  </w:p>
  <w:p w:rsidR="00FC3C65" w:rsidRDefault="00FC3C65" w:rsidP="00197CE3">
    <w:pPr>
      <w:pStyle w:val="Header"/>
      <w:jc w:val="cent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6" type="#_x0000_t75" style="width:273pt;height:165pt;visibility:visibl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5E7D"/>
    <w:rsid w:val="00004A82"/>
    <w:rsid w:val="00005E7D"/>
    <w:rsid w:val="00046605"/>
    <w:rsid w:val="00063E69"/>
    <w:rsid w:val="00076EC7"/>
    <w:rsid w:val="000B2060"/>
    <w:rsid w:val="000B69AF"/>
    <w:rsid w:val="00130D8A"/>
    <w:rsid w:val="0015312E"/>
    <w:rsid w:val="001948A0"/>
    <w:rsid w:val="00196437"/>
    <w:rsid w:val="00197CE3"/>
    <w:rsid w:val="001A48DE"/>
    <w:rsid w:val="001D123E"/>
    <w:rsid w:val="00213DA3"/>
    <w:rsid w:val="0022442B"/>
    <w:rsid w:val="002442E1"/>
    <w:rsid w:val="002533DA"/>
    <w:rsid w:val="00263575"/>
    <w:rsid w:val="00264CC5"/>
    <w:rsid w:val="002E5C1E"/>
    <w:rsid w:val="002F0B46"/>
    <w:rsid w:val="00334463"/>
    <w:rsid w:val="003478AF"/>
    <w:rsid w:val="00362DE7"/>
    <w:rsid w:val="00367119"/>
    <w:rsid w:val="00372F18"/>
    <w:rsid w:val="00407E22"/>
    <w:rsid w:val="004763BE"/>
    <w:rsid w:val="0048060B"/>
    <w:rsid w:val="00482128"/>
    <w:rsid w:val="004E0BFB"/>
    <w:rsid w:val="004F2962"/>
    <w:rsid w:val="004F63B6"/>
    <w:rsid w:val="005078C7"/>
    <w:rsid w:val="005111AB"/>
    <w:rsid w:val="00537446"/>
    <w:rsid w:val="0060275E"/>
    <w:rsid w:val="00620007"/>
    <w:rsid w:val="00660738"/>
    <w:rsid w:val="00674D8B"/>
    <w:rsid w:val="0068661D"/>
    <w:rsid w:val="0069417B"/>
    <w:rsid w:val="006B2C8E"/>
    <w:rsid w:val="006B550F"/>
    <w:rsid w:val="006D123F"/>
    <w:rsid w:val="006E4B60"/>
    <w:rsid w:val="006E6897"/>
    <w:rsid w:val="006F7991"/>
    <w:rsid w:val="00701C5A"/>
    <w:rsid w:val="00777E6E"/>
    <w:rsid w:val="007852E7"/>
    <w:rsid w:val="007931F7"/>
    <w:rsid w:val="007C032A"/>
    <w:rsid w:val="00800943"/>
    <w:rsid w:val="00810A72"/>
    <w:rsid w:val="00875D72"/>
    <w:rsid w:val="00892C7C"/>
    <w:rsid w:val="008D64A5"/>
    <w:rsid w:val="009738DA"/>
    <w:rsid w:val="0097507D"/>
    <w:rsid w:val="00977132"/>
    <w:rsid w:val="009966C5"/>
    <w:rsid w:val="009B7EF6"/>
    <w:rsid w:val="00A0670B"/>
    <w:rsid w:val="00A21BDA"/>
    <w:rsid w:val="00A642C4"/>
    <w:rsid w:val="00A80228"/>
    <w:rsid w:val="00A937D1"/>
    <w:rsid w:val="00A9786B"/>
    <w:rsid w:val="00AA0289"/>
    <w:rsid w:val="00AA669F"/>
    <w:rsid w:val="00AE7CB4"/>
    <w:rsid w:val="00B23BBA"/>
    <w:rsid w:val="00B51357"/>
    <w:rsid w:val="00B51AF1"/>
    <w:rsid w:val="00B65E23"/>
    <w:rsid w:val="00BB2E30"/>
    <w:rsid w:val="00BB6DCB"/>
    <w:rsid w:val="00BC4F84"/>
    <w:rsid w:val="00BC7BE1"/>
    <w:rsid w:val="00BD23E2"/>
    <w:rsid w:val="00BD4785"/>
    <w:rsid w:val="00C06922"/>
    <w:rsid w:val="00C24BCA"/>
    <w:rsid w:val="00C37953"/>
    <w:rsid w:val="00C71594"/>
    <w:rsid w:val="00C922E9"/>
    <w:rsid w:val="00CA6725"/>
    <w:rsid w:val="00CA6DF5"/>
    <w:rsid w:val="00CC0EA3"/>
    <w:rsid w:val="00CD6575"/>
    <w:rsid w:val="00D45937"/>
    <w:rsid w:val="00D76D69"/>
    <w:rsid w:val="00D77E2C"/>
    <w:rsid w:val="00DE3D83"/>
    <w:rsid w:val="00DE4A50"/>
    <w:rsid w:val="00DF379C"/>
    <w:rsid w:val="00E04E52"/>
    <w:rsid w:val="00E17D70"/>
    <w:rsid w:val="00E20612"/>
    <w:rsid w:val="00E32571"/>
    <w:rsid w:val="00EC349B"/>
    <w:rsid w:val="00FC3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07D"/>
    <w:pPr>
      <w:spacing w:after="200" w:line="276" w:lineRule="auto"/>
    </w:pPr>
    <w:rPr>
      <w:lang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005E7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05E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05E7D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05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005E7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00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5E7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9643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47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478A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47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478AF"/>
    <w:rPr>
      <w:rFonts w:cs="Times New Roman"/>
    </w:rPr>
  </w:style>
  <w:style w:type="paragraph" w:styleId="NormalWeb">
    <w:name w:val="Normal (Web)"/>
    <w:basedOn w:val="Normal"/>
    <w:uiPriority w:val="99"/>
    <w:rsid w:val="00A642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118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111</Words>
  <Characters>661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UNIVERZITA KARLOVA </dc:title>
  <dc:subject/>
  <dc:creator>Acer</dc:creator>
  <cp:keywords/>
  <dc:description/>
  <cp:lastModifiedBy>Univerzita Karlova v Praze</cp:lastModifiedBy>
  <cp:revision>2</cp:revision>
  <dcterms:created xsi:type="dcterms:W3CDTF">2014-03-07T12:38:00Z</dcterms:created>
  <dcterms:modified xsi:type="dcterms:W3CDTF">2014-03-07T12:38:00Z</dcterms:modified>
</cp:coreProperties>
</file>